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68432">
      <w:pPr>
        <w:jc w:val="both"/>
        <w:rPr>
          <w:rFonts w:hint="eastAsia" w:ascii="方正小标宋体" w:hAnsi="方正小标宋体" w:eastAsia="方正小标宋体" w:cs="方正小标宋体"/>
          <w:b/>
          <w:bCs/>
          <w:color w:val="auto"/>
          <w:sz w:val="18"/>
          <w:szCs w:val="18"/>
          <w:lang w:val="en-US" w:eastAsia="zh-CN"/>
        </w:rPr>
      </w:pPr>
      <w:r>
        <w:rPr>
          <w:rFonts w:hint="eastAsia" w:ascii="方正小标宋体" w:hAnsi="方正小标宋体" w:eastAsia="方正小标宋体" w:cs="方正小标宋体"/>
          <w:b/>
          <w:bCs/>
          <w:color w:val="auto"/>
          <w:sz w:val="44"/>
          <w:szCs w:val="44"/>
          <w:lang w:val="en-US" w:eastAsia="zh-CN"/>
        </w:rPr>
        <w:t>阳山县</w:t>
      </w:r>
      <w:r>
        <w:rPr>
          <w:rFonts w:hint="eastAsia" w:ascii="方正小标宋体" w:hAnsi="方正小标宋体" w:eastAsia="方正小标宋体" w:cs="方正小标宋体"/>
          <w:b/>
          <w:bCs/>
          <w:color w:val="FF0000"/>
          <w:sz w:val="44"/>
          <w:szCs w:val="44"/>
          <w:lang w:val="en-US" w:eastAsia="zh-CN"/>
        </w:rPr>
        <w:t>2026年第2</w:t>
      </w:r>
      <w:bookmarkStart w:id="0" w:name="_GoBack"/>
      <w:bookmarkEnd w:id="0"/>
      <w:r>
        <w:rPr>
          <w:rFonts w:hint="eastAsia" w:ascii="方正小标宋体" w:hAnsi="方正小标宋体" w:eastAsia="方正小标宋体" w:cs="方正小标宋体"/>
          <w:b/>
          <w:bCs/>
          <w:color w:val="FF0000"/>
          <w:sz w:val="44"/>
          <w:szCs w:val="44"/>
          <w:lang w:val="en-US" w:eastAsia="zh-CN"/>
        </w:rPr>
        <w:t>季度</w:t>
      </w:r>
      <w:r>
        <w:rPr>
          <w:rFonts w:hint="eastAsia" w:ascii="方正小标宋体" w:hAnsi="方正小标宋体" w:eastAsia="方正小标宋体" w:cs="方正小标宋体"/>
          <w:b/>
          <w:bCs/>
          <w:color w:val="auto"/>
          <w:sz w:val="44"/>
          <w:szCs w:val="44"/>
          <w:lang w:val="en-US" w:eastAsia="zh-CN"/>
        </w:rPr>
        <w:t>建设工程材料综合参考价</w:t>
      </w:r>
    </w:p>
    <w:p w14:paraId="1AEE7D58">
      <w:pPr>
        <w:jc w:val="both"/>
        <w:rPr>
          <w:rFonts w:hint="eastAsia" w:ascii="方正小标宋体" w:hAnsi="方正小标宋体" w:eastAsia="方正小标宋体" w:cs="方正小标宋体"/>
          <w:b/>
          <w:bCs/>
          <w:color w:val="auto"/>
          <w:sz w:val="18"/>
          <w:szCs w:val="18"/>
          <w:lang w:val="en-US" w:eastAsia="zh-CN"/>
        </w:rPr>
      </w:pPr>
    </w:p>
    <w:tbl>
      <w:tblPr>
        <w:tblStyle w:val="4"/>
        <w:tblW w:w="939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30"/>
        <w:gridCol w:w="2399"/>
        <w:gridCol w:w="1836"/>
        <w:gridCol w:w="675"/>
        <w:gridCol w:w="1406"/>
        <w:gridCol w:w="2551"/>
      </w:tblGrid>
      <w:tr w14:paraId="480098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B5D5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BB6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材料名称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9BD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规格（mm）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1A1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8072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税前综合     价(元）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4614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备     注</w:t>
            </w:r>
          </w:p>
        </w:tc>
      </w:tr>
      <w:tr w14:paraId="67C373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A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3F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圆钢 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5C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以内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F0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38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3593.99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0A9C4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0CFF9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4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F1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圆钢 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3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6E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80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3501.12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AE64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022EB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8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2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螺纹钢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24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以内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E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6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3501.94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4ECBE">
            <w:pPr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A0FEA2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AE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D6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螺纹钢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09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10-25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26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D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3487.87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90AF5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C8216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7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B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螺纹钢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D1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25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以外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63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C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3516.94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A4DF5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6FB63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CB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7E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方钢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490F4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A2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5C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4113.03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E5A4A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AC4D3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23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47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角钢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94FAD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C2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D1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3747.12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54F3A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4906E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D7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B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扁钢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90E52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E9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F2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4055.78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7A653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98E36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21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C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槽钢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A4491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3A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DA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3710.01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51464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8DFD1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91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0D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工字钢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BD3C3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3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3744.8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308A7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0FCE8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95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8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热轧薄钢板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1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1.6~1.9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5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3986.9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2B127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B416E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74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40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冷轧薄钢板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F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1~1.5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05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3C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4215.43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05550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376D9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55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29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镀锌低碳钢丝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3D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φ0.7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~1.2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B8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kg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D8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1DA88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FEE6A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54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0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铁钉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32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E1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kg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A1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2721D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95FC3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79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F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电焊条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5AD41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7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kg 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D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83192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9C24C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F6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64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袋装水泥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F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P.C 42.5R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4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1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363.2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AF5C8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E9EBB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2C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4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防水胶合板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60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88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B0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53.82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027D4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6FC1F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AF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3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水泥砖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3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EF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3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373.82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19D56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FAFDB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67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E5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蒸压加气混凝土砌块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89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D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B9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3171.08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6AC7E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1146C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9A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B4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蒸压加气混凝土砌块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02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4D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3F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5562.5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9079B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B67A7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A9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50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蒸压加气混凝土砌块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1B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02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B5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6167.27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597B3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7D0A5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30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6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聚氨脂防水涂料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CF169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68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14.51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0244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非焦油</w:t>
            </w:r>
          </w:p>
        </w:tc>
      </w:tr>
      <w:tr w14:paraId="2FEA83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2B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2E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改性沥青防水涂料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13028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C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3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9046.11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2CBC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SBS</w:t>
            </w:r>
          </w:p>
        </w:tc>
      </w:tr>
      <w:tr w14:paraId="420145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B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BC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改性沥青防水卷材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B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3.0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8C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8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38.44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DCD6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SBS</w:t>
            </w:r>
          </w:p>
        </w:tc>
      </w:tr>
      <w:tr w14:paraId="744B81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2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08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改性沥青防水卷材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1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DF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F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39.94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09F3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APP</w:t>
            </w:r>
          </w:p>
        </w:tc>
      </w:tr>
      <w:tr w14:paraId="53D286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91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B4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石灰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C35E5">
            <w:pPr>
              <w:jc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C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B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392.02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5CE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6CCA3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40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A4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中砂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824E4">
            <w:pPr>
              <w:jc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91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4E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195.99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FB16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BF4A3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90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A5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机制砂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3ED9E">
            <w:pPr>
              <w:jc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31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3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149.81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FE16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CAC09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16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DC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碎石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6A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5~10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90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E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6AD6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4A2DC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5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8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碎石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76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20~40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97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26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125.33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86F1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D8774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2D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E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毛石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06324">
            <w:pPr>
              <w:jc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8F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D7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107.85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BC29D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633F7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43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F1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石屑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CC94B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E2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70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102.09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E3F87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EBC25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FB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50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镀锌铁皮波纹瓦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E7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δ0.7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E8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D9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69.76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C3F07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0B278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F0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6C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3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Ф51—3.5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AB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9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20.29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E5BE7">
            <w:pPr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脚手架用</w:t>
            </w:r>
          </w:p>
        </w:tc>
      </w:tr>
      <w:tr w14:paraId="6BF9CC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1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79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1A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脚手架配件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922EB">
            <w:pPr>
              <w:jc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D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DE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8244C">
            <w:pPr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底座、驳通、活动扣、直角扣</w:t>
            </w:r>
          </w:p>
        </w:tc>
      </w:tr>
      <w:tr w14:paraId="202EA1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96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87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尼龙安全网（密目）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9A56A">
            <w:pPr>
              <w:jc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3E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36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3FC5F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ADF9C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7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7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施工用水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D5C32">
            <w:pPr>
              <w:jc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19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3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2BCE0">
            <w:pPr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含污水处理费</w:t>
            </w:r>
          </w:p>
        </w:tc>
      </w:tr>
      <w:tr w14:paraId="145B51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6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5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施工用电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882A6">
            <w:pPr>
              <w:jc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19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kwh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A4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82B3D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451DF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99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A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汽油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2552C">
            <w:pPr>
              <w:jc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3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CC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9.73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1C66E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84394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E7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6B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0#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柴油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D2F39">
            <w:pPr>
              <w:jc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73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66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A5EB4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CA463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C5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3C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普通预拌商品混凝土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C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C20  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1D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78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389.42</w:t>
            </w:r>
          </w:p>
        </w:tc>
        <w:tc>
          <w:tcPr>
            <w:tcW w:w="25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8243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Style w:val="7"/>
                <w:rFonts w:hint="default"/>
                <w:color w:val="auto"/>
                <w:lang w:bidi="ar"/>
              </w:rPr>
              <w:t>价格包</w:t>
            </w:r>
            <w:r>
              <w:rPr>
                <w:rStyle w:val="7"/>
                <w:rFonts w:hint="eastAsia" w:eastAsia="宋体"/>
                <w:color w:val="auto"/>
                <w:lang w:eastAsia="zh-CN" w:bidi="ar"/>
              </w:rPr>
              <w:t>混凝土公司</w:t>
            </w:r>
            <w:r>
              <w:rPr>
                <w:rStyle w:val="6"/>
                <w:rFonts w:eastAsia="宋体"/>
                <w:color w:val="auto"/>
                <w:lang w:bidi="ar"/>
              </w:rPr>
              <w:t>10</w:t>
            </w:r>
            <w:r>
              <w:rPr>
                <w:rStyle w:val="7"/>
                <w:rFonts w:hint="default"/>
                <w:color w:val="auto"/>
                <w:lang w:bidi="ar"/>
              </w:rPr>
              <w:t>公里范围内</w:t>
            </w:r>
            <w:r>
              <w:rPr>
                <w:rStyle w:val="7"/>
                <w:rFonts w:hint="eastAsia" w:eastAsia="宋体"/>
                <w:color w:val="auto"/>
                <w:lang w:eastAsia="zh-CN" w:bidi="ar"/>
              </w:rPr>
              <w:t>运</w:t>
            </w:r>
            <w:r>
              <w:rPr>
                <w:rStyle w:val="7"/>
                <w:rFonts w:hint="default"/>
                <w:color w:val="auto"/>
                <w:lang w:bidi="ar"/>
              </w:rPr>
              <w:t>输、装卸费</w:t>
            </w:r>
            <w:r>
              <w:rPr>
                <w:rStyle w:val="7"/>
                <w:rFonts w:hint="eastAsia" w:eastAsia="宋体"/>
                <w:color w:val="auto"/>
                <w:lang w:eastAsia="zh-CN" w:bidi="ar"/>
              </w:rPr>
              <w:t>，超出部分按每公里</w:t>
            </w:r>
            <w:r>
              <w:rPr>
                <w:rStyle w:val="7"/>
                <w:rFonts w:hint="eastAsia" w:eastAsia="宋体"/>
                <w:color w:val="auto"/>
                <w:lang w:val="en-US" w:eastAsia="zh-CN" w:bidi="ar"/>
              </w:rPr>
              <w:t>4.5元/</w:t>
            </w:r>
            <w:r>
              <w:rPr>
                <w:rFonts w:hint="default" w:ascii="Times New Roman" w:hAnsi="Times New Roman" w:eastAsia="宋体" w:cs="Times New Roman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³。</w:t>
            </w:r>
          </w:p>
          <w:p w14:paraId="6BCB4DC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2.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泵送的混凝土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val="en-US" w:eastAsia="zh-CN" w:bidi="ar"/>
              </w:rPr>
              <w:t>每</w:t>
            </w:r>
            <w:r>
              <w:rPr>
                <w:rFonts w:hint="default" w:ascii="Times New Roman" w:hAnsi="Times New Roman" w:eastAsia="宋体" w:cs="Times New Roman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³加收10元，不含泵送机械费用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2"/>
                <w:szCs w:val="22"/>
                <w:lang w:bidi="ar"/>
              </w:rPr>
              <w:t>。</w:t>
            </w:r>
          </w:p>
          <w:p w14:paraId="6CEA1908">
            <w:pPr>
              <w:widowControl/>
              <w:jc w:val="left"/>
              <w:textAlignment w:val="center"/>
              <w:rPr>
                <w:rStyle w:val="7"/>
                <w:rFonts w:hint="default"/>
                <w:color w:val="auto"/>
                <w:lang w:bidi="ar"/>
              </w:rPr>
            </w:pPr>
            <w:r>
              <w:rPr>
                <w:rStyle w:val="7"/>
                <w:rFonts w:hint="eastAsia" w:eastAsia="宋体"/>
                <w:color w:val="auto"/>
                <w:lang w:val="en-US" w:eastAsia="zh-CN" w:bidi="ar"/>
              </w:rPr>
              <w:t>3.</w:t>
            </w:r>
            <w:r>
              <w:rPr>
                <w:rStyle w:val="7"/>
                <w:rFonts w:hint="eastAsia" w:eastAsia="宋体"/>
                <w:color w:val="auto"/>
                <w:lang w:eastAsia="zh-CN" w:bidi="ar"/>
              </w:rPr>
              <w:t>特殊混凝土、水下混凝土等价格由双方商定</w:t>
            </w:r>
            <w:r>
              <w:rPr>
                <w:rStyle w:val="7"/>
                <w:rFonts w:hint="default"/>
                <w:color w:val="auto"/>
                <w:lang w:bidi="ar"/>
              </w:rPr>
              <w:t>。</w:t>
            </w:r>
          </w:p>
          <w:p w14:paraId="043CB58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F9E100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6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6A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普通预拌商品混凝土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6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C25  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49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E3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403.92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6DAAB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</w:tr>
      <w:tr w14:paraId="679B06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22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54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普通预拌商品混凝土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6F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C30  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C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C9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414.68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059C9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</w:tr>
      <w:tr w14:paraId="08046A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15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E0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普通预拌商品混凝土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07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C35  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46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B6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427.26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2BD28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</w:tr>
      <w:tr w14:paraId="4A45A6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7A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B0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普通预拌商品混凝土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4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C40  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63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3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442.19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2111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</w:tr>
      <w:tr w14:paraId="0E9EB0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57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4C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普通预拌商品混凝土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F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C45  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1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B5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454.85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27A6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</w:tr>
      <w:tr w14:paraId="0818EA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AA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62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普通预拌商品混凝土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B2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C50  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石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6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29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486.87</w:t>
            </w:r>
          </w:p>
        </w:tc>
        <w:tc>
          <w:tcPr>
            <w:tcW w:w="25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7E75E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</w:tr>
      <w:tr w14:paraId="55727A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3C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EB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45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5C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D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50.20 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D4B69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DFEA0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26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C3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防滑砖</w:t>
            </w:r>
          </w:p>
        </w:tc>
        <w:tc>
          <w:tcPr>
            <w:tcW w:w="18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88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F6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82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46.24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9F712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D91A4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17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A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防滑砖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84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63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F6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53.32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CF4F3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80DCB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BC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91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耐磨砖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C4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A1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8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28.01 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81D97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3AFE3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1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08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耐磨砖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0C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63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42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31.16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7B432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0A752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34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9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抛光砖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8E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600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1A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2C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69.69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F26CC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2ADFE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F3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7F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抛光砖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DF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800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F7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3F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107.6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5AD8B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41EBE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40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77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釉面外墙砖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A21A1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01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31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31.24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51435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C5B03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B9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1D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仿石外墙砖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E309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84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F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30.65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A6822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2440A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8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9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瓷质通体纸皮砖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277AA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1A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97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29.27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D681E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C4E3F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2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3E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天然文化石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8C89C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23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21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91.84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F8FE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E1770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D7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2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人造文化石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3A0C7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EA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AD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51.37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B2F3F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7F4B0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7E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7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广场砖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77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43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E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37.22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24667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F89D7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E5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8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广场砖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7E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4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38.77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79599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3046D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F1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01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瓷质耐磨踏步楼梯砖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D710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67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90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36.54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072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普通</w:t>
            </w:r>
          </w:p>
        </w:tc>
      </w:tr>
      <w:tr w14:paraId="59C562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1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4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瓷质耐磨挡板楼梯砖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289B5">
            <w:pPr>
              <w:jc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2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A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36.98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326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普通</w:t>
            </w:r>
          </w:p>
        </w:tc>
      </w:tr>
      <w:tr w14:paraId="4B421A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5F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7B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釉面脚线砖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D4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7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B0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38.52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D562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7F750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7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抛光脚线砖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C6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1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E8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72.71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6356B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6D32D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27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FD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抛光脚线砖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71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×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2D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A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76.95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1711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A4F2D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73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DC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轻钢龙骨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3B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50×3000×0.4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4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B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36091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1B018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4C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43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轻钢龙骨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0C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50×3000×0.5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C7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93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89C78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20BA6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52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AE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轻钢龙骨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BE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50×3000×0.6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F1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50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3A4D4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34AD5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AB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E3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硅酸钙板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F1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δ6.0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64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29.83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C8656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DFC97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61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A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硅酸钙板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12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δ8.0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31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C2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33.98 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7045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4EA6C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1E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19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铝扣板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48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300×300×0.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EC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77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68.07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B07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佛山</w:t>
            </w:r>
          </w:p>
        </w:tc>
      </w:tr>
      <w:tr w14:paraId="2A90F7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71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A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铝扣板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B4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300×300×0.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E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47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76.21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ED57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佛山</w:t>
            </w:r>
          </w:p>
        </w:tc>
      </w:tr>
      <w:tr w14:paraId="5BD904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C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C5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铝扣板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FE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300×300×0.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E9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7E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84.76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AF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佛山</w:t>
            </w:r>
          </w:p>
        </w:tc>
      </w:tr>
      <w:tr w14:paraId="1A65F6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4C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3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铝扣板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300×300×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5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48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91.7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8A9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佛山</w:t>
            </w:r>
          </w:p>
        </w:tc>
      </w:tr>
      <w:tr w14:paraId="19D938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62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C3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铝扣板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FE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600×600×0.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7E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18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70.47 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DC5A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佛山</w:t>
            </w:r>
          </w:p>
        </w:tc>
      </w:tr>
      <w:tr w14:paraId="631377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F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E9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铝扣板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38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600×600×0.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41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B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74.34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DE0E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佛山</w:t>
            </w:r>
          </w:p>
        </w:tc>
      </w:tr>
      <w:tr w14:paraId="57770F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4D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B4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铝扣板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7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2"/>
                <w:szCs w:val="22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600×600×0.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7C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E9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76.85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EC1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佛山</w:t>
            </w:r>
          </w:p>
        </w:tc>
      </w:tr>
      <w:tr w14:paraId="62A6CC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B5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E4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铝扣板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71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600×600×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72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80.48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309A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佛山</w:t>
            </w:r>
          </w:p>
        </w:tc>
      </w:tr>
      <w:tr w14:paraId="48D84B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02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E5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单面铝塑板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B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δ2.5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9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AC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DAA7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4D052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4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C5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双面铝塑板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07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δ3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2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A4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83.54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DA6A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70183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D9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5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免漆板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7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1220×2440×9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D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8E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75.23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CC86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E49C2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9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A8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免漆板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8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1220×2440×18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0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A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117.96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65F5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9BAD5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0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EE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免漆板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D8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1220×2440×18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AB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3F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141.87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D8314">
            <w:pPr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E98D0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C5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1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铝合金平开门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7C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1.4mm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C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CC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428.36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EBF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单面</w:t>
            </w:r>
          </w:p>
        </w:tc>
      </w:tr>
      <w:tr w14:paraId="0D65C7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85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C0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铝合金推拉门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64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1.4mm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7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1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395.02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C17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双面</w:t>
            </w:r>
          </w:p>
        </w:tc>
      </w:tr>
      <w:tr w14:paraId="515EF9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9C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镀锌铁皮卷闸门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E2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δ0.36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87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EA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126.75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1AFB8CAE">
            <w:pPr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包安装</w:t>
            </w:r>
          </w:p>
        </w:tc>
      </w:tr>
      <w:tr w14:paraId="39BAA4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E3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D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铝合金卷闸门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C3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δ0.8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39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10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143.03 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31EDA6CA">
            <w:pPr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包安装</w:t>
            </w:r>
          </w:p>
        </w:tc>
      </w:tr>
      <w:tr w14:paraId="74FE0A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4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AD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铝合金推拉窗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C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C8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B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325.56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67046DE2">
            <w:pPr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包安装</w:t>
            </w:r>
          </w:p>
        </w:tc>
      </w:tr>
      <w:tr w14:paraId="56E2BB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1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25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铝合金平开窗</w:t>
            </w:r>
          </w:p>
        </w:tc>
        <w:tc>
          <w:tcPr>
            <w:tcW w:w="18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9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1.4 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CC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00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378.45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0D6474A7">
            <w:pPr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包安装</w:t>
            </w:r>
          </w:p>
        </w:tc>
      </w:tr>
      <w:tr w14:paraId="526389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D1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E6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铝合金固定窗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7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8A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1E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339.42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4278D">
            <w:pPr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包安装</w:t>
            </w:r>
          </w:p>
        </w:tc>
      </w:tr>
      <w:tr w14:paraId="31DC90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4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B0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调和漆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1C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72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B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14.35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8C0F5">
            <w:pPr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包安装</w:t>
            </w:r>
          </w:p>
        </w:tc>
      </w:tr>
      <w:tr w14:paraId="54A65F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19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EB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防锈漆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97B36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C0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66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15.23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F6543">
            <w:pPr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包安装</w:t>
            </w:r>
          </w:p>
        </w:tc>
      </w:tr>
      <w:tr w14:paraId="127050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C1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E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内墙乳胶漆底漆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7D40F">
            <w:pPr>
              <w:jc w:val="center"/>
              <w:rPr>
                <w:rFonts w:hint="eastAsia" w:ascii="Times New Roman" w:hAnsi="Times New Roman" w:cs="Times New Roman"/>
                <w:color w:val="auto"/>
                <w:sz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A6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F4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18.44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5F41C">
            <w:pPr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</w:tr>
      <w:tr w14:paraId="581933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C8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71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内墙乳胶漆面漆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ADD08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5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kg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5D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22.77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F9004">
            <w:pPr>
              <w:jc w:val="center"/>
              <w:rPr>
                <w:rFonts w:ascii="Times New Roman" w:hAnsi="Times New Roman" w:eastAsia="宋体" w:cs="Times New Roman"/>
                <w:color w:val="auto"/>
                <w:sz w:val="22"/>
                <w:szCs w:val="22"/>
              </w:rPr>
            </w:pPr>
          </w:p>
        </w:tc>
      </w:tr>
      <w:tr w14:paraId="1C303B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13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4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彩钢瓦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1E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0.376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9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2CC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26.63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B59CF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val="en-US" w:eastAsia="zh-CN"/>
              </w:rPr>
              <w:t>佛山</w:t>
            </w:r>
          </w:p>
        </w:tc>
      </w:tr>
      <w:tr w14:paraId="001ADC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55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60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彩钢瓦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4F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56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06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30.18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382BB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2"/>
                <w:szCs w:val="22"/>
                <w:lang w:eastAsia="zh-CN"/>
              </w:rPr>
              <w:t>佛山</w:t>
            </w:r>
          </w:p>
        </w:tc>
      </w:tr>
      <w:tr w14:paraId="52C396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1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E1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不锈钢防盗网</w:t>
            </w:r>
          </w:p>
        </w:tc>
        <w:tc>
          <w:tcPr>
            <w:tcW w:w="18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37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Ф18(普通壁厚0.8)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21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83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159.3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544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普通管</w:t>
            </w:r>
          </w:p>
        </w:tc>
      </w:tr>
      <w:tr w14:paraId="652160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2F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3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不锈钢防盗网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DC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Ф18(304管壁厚0.8)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B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4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195.49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97FDD">
            <w:pPr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304管</w:t>
            </w:r>
          </w:p>
        </w:tc>
      </w:tr>
      <w:tr w14:paraId="7C2A2A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6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5B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07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0E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7C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D4BE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国标</w:t>
            </w:r>
          </w:p>
        </w:tc>
      </w:tr>
      <w:tr w14:paraId="471393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B7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47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56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F6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AE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10.35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A606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国标</w:t>
            </w:r>
          </w:p>
        </w:tc>
      </w:tr>
      <w:tr w14:paraId="076310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EB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ED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2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E1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80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14.46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3ED9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国标</w:t>
            </w:r>
          </w:p>
        </w:tc>
      </w:tr>
      <w:tr w14:paraId="1CA285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8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D8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74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E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9C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F58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国标</w:t>
            </w:r>
          </w:p>
        </w:tc>
      </w:tr>
      <w:tr w14:paraId="2D8F32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52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4F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9C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2E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6C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6D4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国标</w:t>
            </w:r>
          </w:p>
        </w:tc>
      </w:tr>
      <w:tr w14:paraId="60F456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8C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C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E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B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A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29.12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391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国标</w:t>
            </w:r>
          </w:p>
        </w:tc>
      </w:tr>
      <w:tr w14:paraId="4AB325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8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1C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D9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DN65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C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19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40.55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BC3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国标</w:t>
            </w:r>
          </w:p>
        </w:tc>
      </w:tr>
      <w:tr w14:paraId="6A7954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DE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1D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0D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3E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8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50.11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972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国标</w:t>
            </w:r>
          </w:p>
        </w:tc>
      </w:tr>
      <w:tr w14:paraId="6D0CA8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AF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7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9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33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76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59.54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87D6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国标</w:t>
            </w:r>
          </w:p>
        </w:tc>
      </w:tr>
      <w:tr w14:paraId="0778401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A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84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A0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44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1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76.27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9192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国标</w:t>
            </w:r>
          </w:p>
        </w:tc>
      </w:tr>
      <w:tr w14:paraId="212E3A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D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A0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E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35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90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107.52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55C0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国标</w:t>
            </w:r>
          </w:p>
        </w:tc>
      </w:tr>
      <w:tr w14:paraId="316E54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C1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5F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PVC-U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8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B7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D5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239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284645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A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22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PVC-U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45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A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2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3D8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674594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C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F4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PVC-U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5B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1B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B7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E61B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442446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A0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1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PVC-U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43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7E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F8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12.16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2AF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734109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25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6F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PVC-U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7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φ50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9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5D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17.25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7E66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175E80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C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79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PVC-U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B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2D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7A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30.34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9A0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093C40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61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75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PVC-U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C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φ75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03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D6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37.15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E8E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64733B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46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CA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PVC-U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E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3E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AA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58.63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192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33D047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21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B0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PVC-U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DB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6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CB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64.85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BDB5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42A654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93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18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7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F0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E5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8F34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PN1.6</w:t>
            </w:r>
          </w:p>
        </w:tc>
      </w:tr>
      <w:tr w14:paraId="1B5B5C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B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BC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6E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73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F4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7E5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PN1.6</w:t>
            </w:r>
          </w:p>
        </w:tc>
      </w:tr>
      <w:tr w14:paraId="6BF7EA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9A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4A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6F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CA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4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FA6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PN1.6</w:t>
            </w:r>
          </w:p>
        </w:tc>
      </w:tr>
      <w:tr w14:paraId="5EFAEF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73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3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D5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φ40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6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C0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12.53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2DEF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PN1.6</w:t>
            </w:r>
          </w:p>
        </w:tc>
      </w:tr>
      <w:tr w14:paraId="5015B0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0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9D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22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0C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1B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96C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PN1.6</w:t>
            </w:r>
          </w:p>
        </w:tc>
      </w:tr>
      <w:tr w14:paraId="183E8C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20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86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A4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7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79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385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PN1.6</w:t>
            </w:r>
          </w:p>
        </w:tc>
      </w:tr>
      <w:tr w14:paraId="5B0DF08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59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3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65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φ75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4A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E5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39.17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3D5D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PN1.6</w:t>
            </w:r>
          </w:p>
        </w:tc>
      </w:tr>
      <w:tr w14:paraId="29C3F1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E6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54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BB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F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5E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53.94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7FA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PN1.6</w:t>
            </w:r>
          </w:p>
        </w:tc>
      </w:tr>
      <w:tr w14:paraId="179DDD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8F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8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93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3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7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80.52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BDE8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PN1.6</w:t>
            </w:r>
          </w:p>
        </w:tc>
      </w:tr>
      <w:tr w14:paraId="60A14C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77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1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CC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8C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E7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08C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PN1.6</w:t>
            </w:r>
          </w:p>
        </w:tc>
      </w:tr>
      <w:tr w14:paraId="199668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C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D4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82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2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177.2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0008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PN1.6</w:t>
            </w:r>
          </w:p>
        </w:tc>
      </w:tr>
      <w:tr w14:paraId="36F250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F0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13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D2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B8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B5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189.72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BDC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PN1.6</w:t>
            </w:r>
          </w:p>
        </w:tc>
      </w:tr>
      <w:tr w14:paraId="32D89D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6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B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E1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49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212.44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0EC9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PN1.6</w:t>
            </w:r>
          </w:p>
        </w:tc>
      </w:tr>
      <w:tr w14:paraId="0D3782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A3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E0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PP-R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5E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96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0E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C470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565FC2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90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C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PP-R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74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φ20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C1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98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E5D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1C0157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3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60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PP-R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7D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45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D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1987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783921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5D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B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PP-R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5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φ32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3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9F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13.23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DEF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0D7C98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69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B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PP-R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A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67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07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25.25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B484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4CF1D3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3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E7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PP-R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64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91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A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41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5D4412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25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E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PP-R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C8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φ63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3C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FB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52.09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F288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512FF7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E9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FA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PP-R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2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DD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68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54.23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C8BD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1D8C67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F2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3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PP-R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D4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F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E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96.62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53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768DCE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6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PP-R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给水管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B8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77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FF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117.71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0D50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1.6MPa</w:t>
            </w:r>
          </w:p>
        </w:tc>
      </w:tr>
      <w:tr w14:paraId="171FA8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0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CD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06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85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2C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DD1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ADA8C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1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53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1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51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AB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2432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E2CCB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97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A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24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C3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36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10.18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9774E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F2958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10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D6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14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φ75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0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BE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11.69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BFF0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4B088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C4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86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26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φ110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26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B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27.44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2E19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BF9D9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B6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F8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42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φ160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EB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A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51.61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2F8A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7AD9F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10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9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7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φ200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3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0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92.03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6645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3C34B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EA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7C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23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φ250 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8D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FB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150.85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5F07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CB5CA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1E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4B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UPVC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07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φ315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70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25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181.19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F88D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722E6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38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丝扣闸阀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36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5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AE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23.11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B2F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B31185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4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丝扣闸阀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AE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31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F9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27.92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6744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6EB2B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6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F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丝扣闸阀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4C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D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E0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33.69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A426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8F0FA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3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5E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丝扣闸阀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3A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4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91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53.27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1801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737C3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FE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73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丝扣闸阀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24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A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D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58.78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C9A2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A6CD4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C8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48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丝扣闸阀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2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92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F2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65.01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9600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33382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74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BA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丝扣闸阀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68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DN65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31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72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130.30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356A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EA8D7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5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E2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丝扣闸阀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92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8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B8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151.01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1D40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73B01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0A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E3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丝扣闸阀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49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8B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6E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202.14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1244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9775F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35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2B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4A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3C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E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252.41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5BF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E96A4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E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EA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08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DN65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1F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7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276.32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54D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74507E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58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E0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26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62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C7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339.66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322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566C9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27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FD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49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8F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95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382.95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C295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B99D7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B2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4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35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89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5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622.89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006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EE08C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6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D9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07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AD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BA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742.96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DD9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5E933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D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44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4E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2D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B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1370.45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55F5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AD1F1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69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D8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7B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F1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3F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2083.10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1F13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2ABE8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E7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82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18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DN300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E6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4A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2763.59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2AF0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0BEA4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6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D7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法兰止回阀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C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86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1A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171.64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4EAE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7ADEED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F9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29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法兰止回阀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60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17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6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291.13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FDBC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A13C5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E2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DD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法兰止回阀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B3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AD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CC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348.26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6710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3ECEA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38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56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法兰止回阀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0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9E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1B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560.57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0F2B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4ED9C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E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BD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法兰止回阀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C4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D0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1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940.83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08B2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1E26B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2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F7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法兰止回阀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1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C4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12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1260.75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2C9C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6850D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8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A7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平焊碳钢法兰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DA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85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C5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30.87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59F8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E6FF4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4B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5D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平焊碳钢法兰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45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8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2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36.73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A3D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7F82B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17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5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平焊碳钢法兰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B1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0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E4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55.76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04EF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C59D1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31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30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平焊碳钢法兰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F8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2D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82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82.19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EF83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1A802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51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0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平焊碳钢法兰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D4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C4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3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102.55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3B3D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9CA2D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1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6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平焊碳钢法兰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96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DN300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8D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片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DC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113.97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48EF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42D55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F8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8F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洗脸盆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A3334">
            <w:pPr>
              <w:jc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C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F4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153.07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7F6C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96A7F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7C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F0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蹲式大便器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CC2F3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C9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E2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199.75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6CC4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F14AA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D3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4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大便器水箱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0DD7D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12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D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251.25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386D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7B103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B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坐式大便器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4A7DA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7E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E7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567.75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A2E3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D9499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83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E6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挂式小便器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5C6BD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A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5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391.57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4352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37354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E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2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立式小便器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CE385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5E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C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420.74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6C98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B0894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AC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9A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单相电度表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6D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5(20)A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E6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77.77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6E49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2DB38B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D8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00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单极空气开关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83E4D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30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10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4DBA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6B79E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E8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0F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双极空气开关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AF3BD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27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09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6D6F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5D1E2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B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69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三极空气开关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C0E36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F2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B6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49.64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93745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EFC10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1B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BF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四极空气开关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6431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71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66.85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3EDD5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08EB7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74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1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双极空气带漏电开关63A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05DED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11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80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129.68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156D9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45003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3D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25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三极空气带漏电开关63A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D1459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66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E7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191.86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3F609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98E05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0A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C3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四极空气带漏电开关63A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D1B10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E5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C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197.11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D3A71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31A29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A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A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单控开关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F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A3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3A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851F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60D6F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43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D7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单控开关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0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BF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4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10.84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D689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E0263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C3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A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单控开关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7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3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75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13.85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8254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7CAC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2A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9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单控开关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E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8A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17.03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FAB1118">
            <w:pPr>
              <w:rPr>
                <w:color w:val="auto"/>
              </w:rPr>
            </w:pPr>
          </w:p>
        </w:tc>
      </w:tr>
      <w:tr w14:paraId="6929C4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0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D3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双控开关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DF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4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D0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10.37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35E32F">
            <w:pPr>
              <w:rPr>
                <w:color w:val="auto"/>
              </w:rPr>
            </w:pPr>
          </w:p>
        </w:tc>
      </w:tr>
      <w:tr w14:paraId="493954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8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A4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双控开关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9A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22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0C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2907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2D7C1C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E3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88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双控开关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49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FA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77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16.95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C98E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93D09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5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65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双控开关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1A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四位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88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C2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27.66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E816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2B0B4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B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86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三极插座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F0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16A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D1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52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11.29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9E5A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80FA8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00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3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二、三极插座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C693F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1B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9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10.13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876CC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933A9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1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C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单口电脑信息插座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F220B">
            <w:pPr>
              <w:jc w:val="center"/>
              <w:rPr>
                <w:rFonts w:hint="eastAsia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EB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C4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32.39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8C92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67F5D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8B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4E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筒灯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7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寸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(LED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光源，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3~5W)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9D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0E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26.70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A94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14FC7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27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B3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筒灯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32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寸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(LED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光源，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10W)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4D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5B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58.60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883E8A">
            <w:pPr>
              <w:rPr>
                <w:color w:val="auto"/>
              </w:rPr>
            </w:pPr>
          </w:p>
        </w:tc>
      </w:tr>
      <w:tr w14:paraId="0D26AE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9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F9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筒灯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6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寸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(LED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光源，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13W)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0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4F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69.46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BC8B9A">
            <w:pPr>
              <w:rPr>
                <w:color w:val="auto"/>
              </w:rPr>
            </w:pPr>
          </w:p>
        </w:tc>
      </w:tr>
      <w:tr w14:paraId="24B595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18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8B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不锈钢筒灯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8D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C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24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7345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0D8B3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D4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5E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不锈钢筒灯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F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82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F1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22.73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23C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9AFA2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58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45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不锈钢筒灯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44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F3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E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27.58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F6F3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2AB8E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03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15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LED吸顶灯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30CM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F4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5D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63.13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A0F7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含光源</w:t>
            </w:r>
          </w:p>
        </w:tc>
      </w:tr>
      <w:tr w14:paraId="64DA3A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7A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BD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LED吸顶灯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C0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40CM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3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B9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83.45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6809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含光源</w:t>
            </w:r>
          </w:p>
        </w:tc>
      </w:tr>
      <w:tr w14:paraId="107987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E4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DC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日光灯支架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BB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B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E2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38.19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CDD4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含光源</w:t>
            </w:r>
          </w:p>
        </w:tc>
      </w:tr>
      <w:tr w14:paraId="737E99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39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56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日光灯支架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70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双管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F3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69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70.63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D3C1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含光源</w:t>
            </w:r>
          </w:p>
        </w:tc>
      </w:tr>
      <w:tr w14:paraId="6A3E63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2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F5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LED平板灯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09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300×300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5D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A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61.63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3E0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含光源</w:t>
            </w:r>
          </w:p>
        </w:tc>
      </w:tr>
      <w:tr w14:paraId="2B6153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56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B5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LED平板灯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7D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300×600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7C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67.87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F004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含光源</w:t>
            </w:r>
          </w:p>
        </w:tc>
      </w:tr>
      <w:tr w14:paraId="0FC50C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7C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F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LED平板灯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C1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600×600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C8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7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124.82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861B0">
            <w:pPr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含光源</w:t>
            </w:r>
          </w:p>
        </w:tc>
      </w:tr>
      <w:tr w14:paraId="5D955E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E0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69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热镀锌电线管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85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80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A7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3E3A5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689A3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E7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B0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热镀锌电线管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14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71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E6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5.91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B756C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2F19E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D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68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热镀锌电线管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41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6E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6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09005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647D8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87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8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热镀锌电线管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AD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A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3B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0373B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FEDF9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5D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5D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PVC塑料电线管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A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φ16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B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9D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834C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C98A9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F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F7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PVC塑料电线管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B1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54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A2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4.85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0794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5F9A5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0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6E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PVC塑料电线管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61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8B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B0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5797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4CBBB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C9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1F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PVC塑料电线管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B9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74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32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2881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75CC1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4C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F9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PVC塑料电线管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05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52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E6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12.69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193E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FADAC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8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E2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PVC塑料电线管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35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69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9A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16.44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A6F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7C353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E9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E5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PVC塑料线槽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26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20×10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27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5B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F648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2B5CD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16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B9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PVC塑料线槽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03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24×14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66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02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14FB1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B2E9A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8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47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PVC塑料线槽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9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39×19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3F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76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21C65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D533B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AE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D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PVC塑料线槽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8C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59×22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8E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BB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10.61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36554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4EB8F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F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3F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PVC塑料线槽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E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99×27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08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B5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16.16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23E20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22E90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40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8C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镀锌铁线槽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83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40×60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6F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95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901F0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3E7B3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9D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0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镀锌铁线槽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B9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60×100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19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29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22.84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18EB2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E753A6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D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A8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镀锌铁线槽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1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80×150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85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21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39.51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52F00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58940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C7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30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镀锌铁线槽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6B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100×200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4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FF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48.31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4BDBA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0BF5B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01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28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镀锌铁线槽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2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200×400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01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E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900A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51A81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CE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9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镀锌铁线槽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22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500×150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D8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4D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130.76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72651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415AC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D0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镀锌铁线槽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4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800×200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8D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8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256.53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D05F4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27580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5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65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铜芯塑料电线电缆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56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BVV1.5 mm²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4A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3A1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120.35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2CCE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CCAE6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9E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37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铜芯塑料电线电缆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BD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BVV2.5 mm²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C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0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177.84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7663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634F8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A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铜芯塑料电线电缆</w:t>
            </w:r>
          </w:p>
        </w:tc>
        <w:tc>
          <w:tcPr>
            <w:tcW w:w="18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3A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BVV4 mm²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277.69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F5A9E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A4B42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A2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81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铜芯塑料电线电缆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BB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BVV6 mm²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8B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4A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403.15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0CC7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56C47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9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5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铜芯塑料电线电缆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62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BVV10 mm²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3A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45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679.31</w:t>
            </w:r>
          </w:p>
        </w:tc>
        <w:tc>
          <w:tcPr>
            <w:tcW w:w="255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C71C1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</w:pPr>
          </w:p>
        </w:tc>
      </w:tr>
      <w:tr w14:paraId="6BC209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B3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26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68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五类非屏蔽8芯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F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C7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274.84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0E0B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A4EE7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05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E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网线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8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六类非屏蔽8芯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B0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5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518.65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8B7F8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775C6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9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D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排气扇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B6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98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7B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75.82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E64F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18372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E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ED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排气扇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F2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10寸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B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1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88.58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E5306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68741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5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A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单栓消火箱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9C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DN65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C4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88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458.43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378C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DAD8E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20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FB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消防卷盘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FB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BC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D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253.83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C9CC1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EFCC9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97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22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地上式室外消防栓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C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B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66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617.1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868C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9AF52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D8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A5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地上式消防水泵接合器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D06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SQ100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CB7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6E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995.65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7F8D3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04D3D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F7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1C5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消防喷淋喷头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8A9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68℃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FBD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B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11.88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9D05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C3494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D42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法兰式消防信号闸阀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7AF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52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68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352.81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FE92A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4C168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D9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D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法兰式消防信号闸阀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F58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7B2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F9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404.21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41DA9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1DD25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A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03C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法兰式消防信号闸阀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A36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DN125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D4C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4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526.59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63B66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532DB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7C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574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法兰式消防信号闸阀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FBD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67A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36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688.08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99D0D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98349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C2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124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法兰式消防信号闸阀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2359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FA4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A4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1022.6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6AD6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F68EF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B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7A0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82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2kg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3F1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41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40.57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E242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ABC干粉</w:t>
            </w:r>
          </w:p>
        </w:tc>
      </w:tr>
      <w:tr w14:paraId="2B2962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08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1D8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D06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3kg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FD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E3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46.86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73987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ABC干粉</w:t>
            </w:r>
          </w:p>
        </w:tc>
      </w:tr>
      <w:tr w14:paraId="7FB99C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1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54D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6F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4kg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1B3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B1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53.72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08460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ABC干粉</w:t>
            </w:r>
          </w:p>
        </w:tc>
      </w:tr>
      <w:tr w14:paraId="16F1EA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FE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E58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F89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35kg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47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3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448.08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4D2E1B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手推式干粉ABC</w:t>
            </w:r>
          </w:p>
        </w:tc>
      </w:tr>
      <w:tr w14:paraId="0DDF43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2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D5B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C67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2kg×2  3kg×2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97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43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61.73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97502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030133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50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C3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B20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2kg×4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686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88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91.76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23B6D2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2D9875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9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B12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灭火器箱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355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4kg×2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D9E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0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83.28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64D30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37C9A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E7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0C0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双头应急灯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CFE47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388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1C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120.57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A28E5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D26E6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93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23C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疏散指示灯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1C0F4A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EF8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F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93.40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A4BD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单面</w:t>
            </w:r>
          </w:p>
        </w:tc>
      </w:tr>
      <w:tr w14:paraId="35EC9B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B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049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出口指示灯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37A798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62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63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91.07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A008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7AC49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B0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9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钢质防火门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28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甲级单扇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71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DF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486.54</w:t>
            </w:r>
          </w:p>
        </w:tc>
        <w:tc>
          <w:tcPr>
            <w:tcW w:w="25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022DC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包安装，不含闭门器</w:t>
            </w:r>
          </w:p>
        </w:tc>
      </w:tr>
      <w:tr w14:paraId="4B1A23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46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C07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钢质防火门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5DD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甲级双扇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7281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CC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511.53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A8CFD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8D2CE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CF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01F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钢质防火门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A2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乙级单扇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6DE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2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467.37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441E3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51240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62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F4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钢质防火门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6F4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乙级双扇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091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99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497.56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538A7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83276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BF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D1C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承插式钢筋砼排水管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90F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DN200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0B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2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67.58</w:t>
            </w:r>
          </w:p>
        </w:tc>
        <w:tc>
          <w:tcPr>
            <w:tcW w:w="25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B78A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II级管，普通管2m/条</w:t>
            </w:r>
          </w:p>
        </w:tc>
      </w:tr>
      <w:tr w14:paraId="01384B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BA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78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承插式钢筋砼排水管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EB8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DN250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CCB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66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79.51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F19B6B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15026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3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262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承插式钢筋砼排水管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50E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DN300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22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8C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96.68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E4C3FD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F791C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B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7BA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承插式钢筋砼排水管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151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DN400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BD9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D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106.01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E103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91FECD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77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B25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承插式钢筋砼排水管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808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DN500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CE8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E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156.27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01AC3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F1E70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E0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02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承插式钢筋砼排水管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0A7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DN600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06B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BA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200.69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9BC784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7A1B3D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0A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E9D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承插式钢筋砼排水管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EC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DN800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46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0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322.27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8F4757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0274A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F1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39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承插式钢筋砼排水管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99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DN1000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860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0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445.52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A543F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1CA47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21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95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PVC-U双壁波纹排水管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D76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F8F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4F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22.63</w:t>
            </w:r>
          </w:p>
        </w:tc>
        <w:tc>
          <w:tcPr>
            <w:tcW w:w="25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89064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  <w:t>4kN/m²</w:t>
            </w:r>
          </w:p>
        </w:tc>
      </w:tr>
      <w:tr w14:paraId="525390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39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2A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PVC-U双壁波纹排水管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D73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660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5B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27.52 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FBA8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A3075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25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7A0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PVC-U双壁波纹排水管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FA5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φ315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7ED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1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46.67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92EFE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D87C6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7A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8C1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PVC-U双壁波纹排水管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09B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φ400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3B9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77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62.11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C9017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CA6D4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56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EA3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PVC-U双壁波纹排水管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F1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54A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14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112.99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D4AE23">
            <w:pPr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514BA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7A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94A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HDPE双壁波纹排水管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C06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B7F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D7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48.80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62E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4kN/m²</w:t>
            </w:r>
          </w:p>
        </w:tc>
      </w:tr>
      <w:tr w14:paraId="707346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D7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DC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HDPE双壁波纹排水管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D04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φ250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EB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36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63.40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744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8kN/m²</w:t>
            </w:r>
          </w:p>
        </w:tc>
      </w:tr>
      <w:tr w14:paraId="0B7F28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62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176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HDPE双壁波纹排水管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39B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3B6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E1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A02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4kN/m²</w:t>
            </w:r>
          </w:p>
        </w:tc>
      </w:tr>
      <w:tr w14:paraId="7795F50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90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87E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HDPE双壁波纹排水管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1BEF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φ300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54B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E5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BB3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8kN/m²</w:t>
            </w:r>
          </w:p>
        </w:tc>
      </w:tr>
      <w:tr w14:paraId="33E514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A6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ED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HDPE双壁波纹排水管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B25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φ400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5BD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79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129.9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53A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4kN/m²</w:t>
            </w:r>
          </w:p>
        </w:tc>
      </w:tr>
      <w:tr w14:paraId="119D8C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05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DD7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HDPE双壁波纹排水管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C66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φ400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BC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10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166.85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C15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8kN/m²</w:t>
            </w:r>
          </w:p>
        </w:tc>
      </w:tr>
      <w:tr w14:paraId="45BE0B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9E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06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HDPE双壁波纹排水管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95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EC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59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166.16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91A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4kN/m²</w:t>
            </w:r>
          </w:p>
        </w:tc>
      </w:tr>
      <w:tr w14:paraId="18DC9E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70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C5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HDPE双壁波纹排水管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B94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D2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F0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251.89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B6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8kN/m²</w:t>
            </w:r>
          </w:p>
        </w:tc>
      </w:tr>
      <w:tr w14:paraId="30E7EC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3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D52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HDPE双壁波纹排水管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09F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B04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85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267.25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12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4kN/m²</w:t>
            </w:r>
          </w:p>
        </w:tc>
      </w:tr>
      <w:tr w14:paraId="3060FF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93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C7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HDPE双壁波纹排水管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400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φ600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260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33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334.41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9E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8kN/m²</w:t>
            </w:r>
          </w:p>
        </w:tc>
      </w:tr>
      <w:tr w14:paraId="7DE6B02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2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63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HDPE双壁波纹排水管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EF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518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2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428.65 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38C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4kN/m²</w:t>
            </w:r>
          </w:p>
        </w:tc>
      </w:tr>
      <w:tr w14:paraId="45EC7D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64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CBE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HDPE双壁波纹排水管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2E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φ800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C7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8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578.38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6B7E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8kN/m²</w:t>
            </w:r>
          </w:p>
        </w:tc>
      </w:tr>
      <w:tr w14:paraId="708DA4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C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15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检查井盖、座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293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铸铁，φ700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4D3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2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311.01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F9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(重型2cm厚)</w:t>
            </w:r>
          </w:p>
        </w:tc>
      </w:tr>
      <w:tr w14:paraId="605FFB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6F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C51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检查井盖、座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CE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球墨铸铁，φ700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08B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2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386.03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AC5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轻型77kg带防盗 荷载40T</w:t>
            </w:r>
          </w:p>
        </w:tc>
      </w:tr>
      <w:tr w14:paraId="0077D6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FD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270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检查井盖、座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58E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砼，φ700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3A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E5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247.37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3B0D70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327595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6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75F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检查井盖、座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F12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钢纤维砼，φ700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526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1A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280.74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8656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C级（用于住宅区人行道）</w:t>
            </w:r>
          </w:p>
        </w:tc>
      </w:tr>
      <w:tr w14:paraId="7AFC46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3A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AF7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雨水篦子盖、座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17A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铸铁，750×450×45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98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0F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250.6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B30183">
            <w:pPr>
              <w:jc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ECBC5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67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F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雨水篦子盖、座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441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钢纤维砼，450×750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605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34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233.59</w:t>
            </w:r>
          </w:p>
        </w:tc>
        <w:tc>
          <w:tcPr>
            <w:tcW w:w="25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47CC1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B级（用于主干道）</w:t>
            </w:r>
          </w:p>
        </w:tc>
      </w:tr>
      <w:tr w14:paraId="3B5600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88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61D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雨水篦子盖、座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7D0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钢纤维砼，400×640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F2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A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206.34 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9B28D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4C344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74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C4F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雨水篦子盖、座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906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钢纤维砼，300×500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21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73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154.27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E105B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13C35D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5A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1BC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人行道砼砖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84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300×300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164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9B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34.13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10F8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>原色</w:t>
            </w:r>
          </w:p>
        </w:tc>
      </w:tr>
      <w:tr w14:paraId="4E8FA1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F8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B2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人行道砼砖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9EC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300×300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07A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2B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44.71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C9D65E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2"/>
                <w:szCs w:val="22"/>
                <w:lang w:val="en-US" w:eastAsia="zh-CN" w:bidi="ar-SA"/>
              </w:rPr>
              <w:t>彩色</w:t>
            </w:r>
          </w:p>
        </w:tc>
      </w:tr>
      <w:tr w14:paraId="0A2399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CA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647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新型人行道环保砖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7BD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230*115*60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4E3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AD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44.86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C42B6D">
            <w:pPr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彩色</w:t>
            </w:r>
          </w:p>
        </w:tc>
      </w:tr>
      <w:tr w14:paraId="516D15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5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B10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植草砖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E8F547F">
            <w:pPr>
              <w:jc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F2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38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38.75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DA39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原色</w:t>
            </w:r>
          </w:p>
        </w:tc>
      </w:tr>
      <w:tr w14:paraId="6712A3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09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70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植草砖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484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彩色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C0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m²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87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43.12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FEA6E1">
            <w:pPr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szCs w:val="22"/>
                <w:lang w:bidi="ar"/>
              </w:rPr>
              <w:t>彩色</w:t>
            </w:r>
          </w:p>
        </w:tc>
      </w:tr>
      <w:tr w14:paraId="6E54AB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E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B740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混凝土C型侧石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BE5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500×300×120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54B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B7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28.97</w:t>
            </w:r>
          </w:p>
        </w:tc>
        <w:tc>
          <w:tcPr>
            <w:tcW w:w="25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A80161">
            <w:pPr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C30</w:t>
            </w:r>
          </w:p>
        </w:tc>
      </w:tr>
      <w:tr w14:paraId="750D83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D2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534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混凝土C型侧石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5AD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500×300×150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D39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BD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31.11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5DC1BA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A8198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A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259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混凝土E型侧石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F3B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500×300×120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FF0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4C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27.16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F76C6B9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195917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53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2B1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混凝土E型侧石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A84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500×300×150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30A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0F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31.17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09D2C6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83663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E6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8E6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混凝土E型侧石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18F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500×400×120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9B8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34.62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D77CF0C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7CE87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BE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C2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混凝土E型侧石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52A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500×400×150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EB0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A1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37.82</w:t>
            </w:r>
          </w:p>
        </w:tc>
        <w:tc>
          <w:tcPr>
            <w:tcW w:w="25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7CBFC7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86184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B1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67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花岗岩路侧石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BAFC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500×300×100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C08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C7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90.46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6FA3D5D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C4BE2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E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B1F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花岗岩路侧石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468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500×300×120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382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E9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96.25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7019DC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E870E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DA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C7B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花岗岩路侧石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0007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500×300×150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F69F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60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102.88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7333C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F5339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34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0C7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花岗岩路侧石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2B8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500×400×100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2CBE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1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94.78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251974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22CAA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3E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2B7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花岗岩路侧石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0A41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500×400×120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84B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49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102.39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432BC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2CE18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21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EB7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花岗岩路侧石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91E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500×400×150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308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2B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114.01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A3669B1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7E743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DD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88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花岗岩侧平石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717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600×300×100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CA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35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94.23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C1899F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22074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29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4CF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沥青混凝土 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0C8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AC-25C石灰岩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02F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79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1072.25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ECCB5E">
            <w:pPr>
              <w:jc w:val="left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1316B7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16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E8B1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沥青混凝土 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3EA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AC-20C石灰岩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81A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E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1238.65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C481A5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83406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8F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39A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沥青混凝土 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D29E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AC-16C石灰岩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FC75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6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1260.55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15A832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0BCEAE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1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D9D3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SBS改性沥青混凝土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A8F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AC-13C石灰岩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48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5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1421.28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6657BD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40DA0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</w:trPr>
        <w:tc>
          <w:tcPr>
            <w:tcW w:w="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E7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auto"/>
                <w:sz w:val="22"/>
                <w:szCs w:val="22"/>
                <w:lang w:val="en-US" w:eastAsia="zh-CN"/>
              </w:rPr>
              <w:t>334</w:t>
            </w:r>
          </w:p>
        </w:tc>
        <w:tc>
          <w:tcPr>
            <w:tcW w:w="2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4108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SBS改性沥青混凝土</w:t>
            </w:r>
          </w:p>
        </w:tc>
        <w:tc>
          <w:tcPr>
            <w:tcW w:w="1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6E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AC-13C辉绿岩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B64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³</w:t>
            </w:r>
          </w:p>
        </w:tc>
        <w:tc>
          <w:tcPr>
            <w:tcW w:w="1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D6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1620.41</w:t>
            </w:r>
          </w:p>
        </w:tc>
        <w:tc>
          <w:tcPr>
            <w:tcW w:w="2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342211">
            <w:pPr>
              <w:jc w:val="left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</w:tbl>
    <w:p w14:paraId="72909D53">
      <w:pPr>
        <w:rPr>
          <w:rFonts w:hint="eastAsia" w:eastAsiaTheme="minorEastAsia"/>
          <w:color w:val="auto"/>
          <w:lang w:val="en-US" w:eastAsia="zh-CN"/>
        </w:rPr>
      </w:pPr>
    </w:p>
    <w:sectPr>
      <w:footerReference r:id="rId3" w:type="default"/>
      <w:pgSz w:w="11906" w:h="16838"/>
      <w:pgMar w:top="850" w:right="567" w:bottom="283" w:left="124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813F9">
    <w:pPr>
      <w:pStyle w:val="2"/>
      <w:jc w:val="center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A1EAE6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CA1EAE6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sdt>
    <w:sdtPr>
      <w:id w:val="-72281732"/>
      <w:docPartObj>
        <w:docPartGallery w:val="autotext"/>
      </w:docPartObj>
    </w:sdtPr>
    <w:sdtContent>
      <w:p w14:paraId="66E87DF3">
        <w:pPr>
          <w:pStyle w:val="2"/>
          <w:jc w:val="center"/>
        </w:pPr>
      </w:p>
      <w:p w14:paraId="7E3C115E">
        <w:pPr>
          <w:pStyle w:val="2"/>
          <w:jc w:val="center"/>
        </w:pPr>
      </w:p>
    </w:sdtContent>
  </w:sdt>
  <w:p w14:paraId="33986BF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lOWYyZTVhYzFlNTM3ZmRmMDcyMjlmMDZiNTBmM2YifQ=="/>
  </w:docVars>
  <w:rsids>
    <w:rsidRoot w:val="3A2B60F2"/>
    <w:rsid w:val="000540B7"/>
    <w:rsid w:val="000E7E6A"/>
    <w:rsid w:val="0046674F"/>
    <w:rsid w:val="0048563B"/>
    <w:rsid w:val="0051216E"/>
    <w:rsid w:val="006A63BA"/>
    <w:rsid w:val="00A45C7D"/>
    <w:rsid w:val="00B02758"/>
    <w:rsid w:val="00B827FC"/>
    <w:rsid w:val="00C2198D"/>
    <w:rsid w:val="023A399B"/>
    <w:rsid w:val="02BA1505"/>
    <w:rsid w:val="02FE6776"/>
    <w:rsid w:val="03285224"/>
    <w:rsid w:val="03383DB4"/>
    <w:rsid w:val="03F17E02"/>
    <w:rsid w:val="04D00F79"/>
    <w:rsid w:val="0510556F"/>
    <w:rsid w:val="051C13AA"/>
    <w:rsid w:val="05697192"/>
    <w:rsid w:val="05D01E5A"/>
    <w:rsid w:val="06884717"/>
    <w:rsid w:val="07477179"/>
    <w:rsid w:val="074C672D"/>
    <w:rsid w:val="07C4227D"/>
    <w:rsid w:val="07CD605A"/>
    <w:rsid w:val="084A53F6"/>
    <w:rsid w:val="099D618C"/>
    <w:rsid w:val="09E3295E"/>
    <w:rsid w:val="0ABF2D06"/>
    <w:rsid w:val="0BD31D64"/>
    <w:rsid w:val="0BD94CCC"/>
    <w:rsid w:val="0DD2695C"/>
    <w:rsid w:val="0DE66BD9"/>
    <w:rsid w:val="0E882570"/>
    <w:rsid w:val="0EA61216"/>
    <w:rsid w:val="0EC0136F"/>
    <w:rsid w:val="0ED77197"/>
    <w:rsid w:val="0F0E155D"/>
    <w:rsid w:val="0F7C7F74"/>
    <w:rsid w:val="0F825AFE"/>
    <w:rsid w:val="0FA14EC4"/>
    <w:rsid w:val="135D596D"/>
    <w:rsid w:val="13781A7E"/>
    <w:rsid w:val="15BA6705"/>
    <w:rsid w:val="1647066B"/>
    <w:rsid w:val="167B5949"/>
    <w:rsid w:val="16AD4A1A"/>
    <w:rsid w:val="170443F2"/>
    <w:rsid w:val="17151435"/>
    <w:rsid w:val="17803471"/>
    <w:rsid w:val="17AA1C52"/>
    <w:rsid w:val="17DC42CB"/>
    <w:rsid w:val="185675C1"/>
    <w:rsid w:val="18862A30"/>
    <w:rsid w:val="18FE50CB"/>
    <w:rsid w:val="19255235"/>
    <w:rsid w:val="197906B6"/>
    <w:rsid w:val="19D4017B"/>
    <w:rsid w:val="1AD158B4"/>
    <w:rsid w:val="1B791213"/>
    <w:rsid w:val="1BA95154"/>
    <w:rsid w:val="1BF17503"/>
    <w:rsid w:val="1D3D1A37"/>
    <w:rsid w:val="1D4F6F25"/>
    <w:rsid w:val="1D880379"/>
    <w:rsid w:val="1D881154"/>
    <w:rsid w:val="1DBB1753"/>
    <w:rsid w:val="1EBC0EA9"/>
    <w:rsid w:val="1F922AB5"/>
    <w:rsid w:val="20B323EA"/>
    <w:rsid w:val="22594361"/>
    <w:rsid w:val="22E31A61"/>
    <w:rsid w:val="246E447C"/>
    <w:rsid w:val="25A81599"/>
    <w:rsid w:val="25D75396"/>
    <w:rsid w:val="26632409"/>
    <w:rsid w:val="26D30EC9"/>
    <w:rsid w:val="26F71B89"/>
    <w:rsid w:val="27243B1E"/>
    <w:rsid w:val="272D3460"/>
    <w:rsid w:val="27A75447"/>
    <w:rsid w:val="28F0303F"/>
    <w:rsid w:val="29307ADF"/>
    <w:rsid w:val="2A73531E"/>
    <w:rsid w:val="2AA43A8E"/>
    <w:rsid w:val="2AFD466F"/>
    <w:rsid w:val="2C3151A9"/>
    <w:rsid w:val="2C442087"/>
    <w:rsid w:val="2C7C64A4"/>
    <w:rsid w:val="2CB62243"/>
    <w:rsid w:val="2E3D6195"/>
    <w:rsid w:val="2F206AAC"/>
    <w:rsid w:val="2F730E6A"/>
    <w:rsid w:val="2FF24729"/>
    <w:rsid w:val="30D52AD6"/>
    <w:rsid w:val="31992B25"/>
    <w:rsid w:val="323F6E61"/>
    <w:rsid w:val="326B68D7"/>
    <w:rsid w:val="33A57FAE"/>
    <w:rsid w:val="33E02CE0"/>
    <w:rsid w:val="340D539A"/>
    <w:rsid w:val="349D4C65"/>
    <w:rsid w:val="35F01D4D"/>
    <w:rsid w:val="362C0F8E"/>
    <w:rsid w:val="364F6FD5"/>
    <w:rsid w:val="365C268B"/>
    <w:rsid w:val="37537E51"/>
    <w:rsid w:val="37954D1E"/>
    <w:rsid w:val="37C5270E"/>
    <w:rsid w:val="3846045E"/>
    <w:rsid w:val="38AD5420"/>
    <w:rsid w:val="38BB406D"/>
    <w:rsid w:val="38D26760"/>
    <w:rsid w:val="3A2B60F2"/>
    <w:rsid w:val="3B2D17A6"/>
    <w:rsid w:val="3BA313E5"/>
    <w:rsid w:val="3C12223D"/>
    <w:rsid w:val="3C284EC1"/>
    <w:rsid w:val="3C8B49F2"/>
    <w:rsid w:val="3D8D4022"/>
    <w:rsid w:val="3FEC1AB3"/>
    <w:rsid w:val="40014CF6"/>
    <w:rsid w:val="40CC6DAF"/>
    <w:rsid w:val="41BE7E1F"/>
    <w:rsid w:val="423D703A"/>
    <w:rsid w:val="42710228"/>
    <w:rsid w:val="42864EB0"/>
    <w:rsid w:val="42CB2122"/>
    <w:rsid w:val="42E377C8"/>
    <w:rsid w:val="434A7879"/>
    <w:rsid w:val="43D94987"/>
    <w:rsid w:val="455235D7"/>
    <w:rsid w:val="45AB7FDC"/>
    <w:rsid w:val="463E209A"/>
    <w:rsid w:val="46C5148C"/>
    <w:rsid w:val="47563C5D"/>
    <w:rsid w:val="48AB15ED"/>
    <w:rsid w:val="49367381"/>
    <w:rsid w:val="49462A60"/>
    <w:rsid w:val="495C42A1"/>
    <w:rsid w:val="4A87313F"/>
    <w:rsid w:val="4A876BD5"/>
    <w:rsid w:val="4A9D76D5"/>
    <w:rsid w:val="4CBE0AC7"/>
    <w:rsid w:val="4CFC1E30"/>
    <w:rsid w:val="4DD5341C"/>
    <w:rsid w:val="4E297C2D"/>
    <w:rsid w:val="4E342527"/>
    <w:rsid w:val="4EB801B3"/>
    <w:rsid w:val="4EBC7D13"/>
    <w:rsid w:val="4F1371D0"/>
    <w:rsid w:val="4F2A1047"/>
    <w:rsid w:val="4F3E43AC"/>
    <w:rsid w:val="500F3480"/>
    <w:rsid w:val="51341411"/>
    <w:rsid w:val="52752E38"/>
    <w:rsid w:val="54113878"/>
    <w:rsid w:val="543A2919"/>
    <w:rsid w:val="54861199"/>
    <w:rsid w:val="54D563DD"/>
    <w:rsid w:val="54FD4A84"/>
    <w:rsid w:val="556C6078"/>
    <w:rsid w:val="56085F32"/>
    <w:rsid w:val="57D52974"/>
    <w:rsid w:val="581714E4"/>
    <w:rsid w:val="58950AE4"/>
    <w:rsid w:val="58CA33FA"/>
    <w:rsid w:val="593E4C6B"/>
    <w:rsid w:val="594E6905"/>
    <w:rsid w:val="59A61C20"/>
    <w:rsid w:val="5A790DFC"/>
    <w:rsid w:val="5AB807E4"/>
    <w:rsid w:val="5B0F64FA"/>
    <w:rsid w:val="5B321018"/>
    <w:rsid w:val="5E9E15DC"/>
    <w:rsid w:val="5EBD74A7"/>
    <w:rsid w:val="5ED17A37"/>
    <w:rsid w:val="5F3B5A4A"/>
    <w:rsid w:val="5F822F82"/>
    <w:rsid w:val="600D3A85"/>
    <w:rsid w:val="60B722AC"/>
    <w:rsid w:val="60DB105A"/>
    <w:rsid w:val="653B5992"/>
    <w:rsid w:val="66B769D2"/>
    <w:rsid w:val="66EB276D"/>
    <w:rsid w:val="67B333F0"/>
    <w:rsid w:val="67DC3DF5"/>
    <w:rsid w:val="69036113"/>
    <w:rsid w:val="693A5050"/>
    <w:rsid w:val="696A72AC"/>
    <w:rsid w:val="69F44464"/>
    <w:rsid w:val="6A190F60"/>
    <w:rsid w:val="6AA02EBC"/>
    <w:rsid w:val="6AAE5B34"/>
    <w:rsid w:val="6AB25122"/>
    <w:rsid w:val="6ABC04E9"/>
    <w:rsid w:val="6AC46C8D"/>
    <w:rsid w:val="6B5208EE"/>
    <w:rsid w:val="6C120EDE"/>
    <w:rsid w:val="6CDC55DE"/>
    <w:rsid w:val="6D535020"/>
    <w:rsid w:val="6E37649E"/>
    <w:rsid w:val="6EF26CF4"/>
    <w:rsid w:val="70737783"/>
    <w:rsid w:val="712B4136"/>
    <w:rsid w:val="72947FB7"/>
    <w:rsid w:val="730E36E9"/>
    <w:rsid w:val="73C16DAA"/>
    <w:rsid w:val="742C7D98"/>
    <w:rsid w:val="744246C9"/>
    <w:rsid w:val="754061E3"/>
    <w:rsid w:val="75895069"/>
    <w:rsid w:val="762967E2"/>
    <w:rsid w:val="76E75031"/>
    <w:rsid w:val="775230AA"/>
    <w:rsid w:val="78437645"/>
    <w:rsid w:val="78A371FC"/>
    <w:rsid w:val="78EE1920"/>
    <w:rsid w:val="79707849"/>
    <w:rsid w:val="7A067F11"/>
    <w:rsid w:val="7A681E93"/>
    <w:rsid w:val="7B5E1E20"/>
    <w:rsid w:val="7B7439B0"/>
    <w:rsid w:val="7B7B5694"/>
    <w:rsid w:val="7BD05358"/>
    <w:rsid w:val="7CAF04C7"/>
    <w:rsid w:val="7D1B2051"/>
    <w:rsid w:val="7D6009CA"/>
    <w:rsid w:val="7D8B1C08"/>
    <w:rsid w:val="7E86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font7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5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15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9">
    <w:name w:val="font2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11">
    <w:name w:val="font81"/>
    <w:basedOn w:val="5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2">
    <w:name w:val="font11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3">
    <w:name w:val="font6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4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页脚 字符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17">
    <w:name w:val="font101"/>
    <w:basedOn w:val="5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8">
    <w:name w:val="font1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9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10</Pages>
  <Words>2107</Words>
  <Characters>4301</Characters>
  <Lines>158</Lines>
  <Paragraphs>44</Paragraphs>
  <TotalTime>2</TotalTime>
  <ScaleCrop>false</ScaleCrop>
  <LinksUpToDate>false</LinksUpToDate>
  <CharactersWithSpaces>4380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2018-11-13T03:48:00Z</dcterms:created>
  <dc:creator>96117160</dc:creator>
  <cp:lastModifiedBy>Awei</cp:lastModifiedBy>
  <cp:lastPrinted>2026-08-21T01:07:39Z</cp:lastPrinted>
  <dcterms:modified xsi:type="dcterms:W3CDTF">2026-08-21T01:07:43Z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26079BFCB5004D4FB2369870CCDFAC38</vt:lpwstr>
  </property>
  <property fmtid="{D5CDD505-2E9C-101B-9397-08002B2CF9AE}" pid="4" name="KSOTemplateDocerSaveRecord">
    <vt:lpwstr>eyJoZGlkIjoiY2Q1ZGUxODliYWViNWI1MzM3NDExNjI3YjU1ZWE3N2EiLCJ1c2VySWQiOiI3NTA4MzM2MTgifQ==</vt:lpwstr>
  </property>
</Properties>
</file>